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1668"/>
        <w:gridCol w:w="1559"/>
      </w:tblGrid>
      <w:tr w:rsidR="00886B5F" w:rsidRPr="006F42B0" w:rsidTr="001D759A">
        <w:trPr>
          <w:trHeight w:val="835"/>
        </w:trPr>
        <w:tc>
          <w:tcPr>
            <w:tcW w:w="1668" w:type="dxa"/>
          </w:tcPr>
          <w:p w:rsidR="00886B5F" w:rsidRPr="006F42B0" w:rsidRDefault="00886B5F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3CF6" w:rsidRDefault="006F42B0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Maxim </w:t>
            </w:r>
          </w:p>
          <w:p w:rsidR="00823CF6" w:rsidRPr="006F42B0" w:rsidRDefault="00823CF6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:rsidR="00735612" w:rsidRPr="006F42B0" w:rsidRDefault="00735612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735612" w:rsidRDefault="006F42B0" w:rsidP="00D91E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Stijn</w:t>
            </w:r>
          </w:p>
          <w:p w:rsidR="006F42B0" w:rsidRPr="006F42B0" w:rsidRDefault="006F42B0" w:rsidP="00D91E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86B5F" w:rsidRPr="006F42B0" w:rsidRDefault="00886B5F" w:rsidP="008E47B7">
      <w:pPr>
        <w:jc w:val="center"/>
        <w:rPr>
          <w:rFonts w:ascii="Arial" w:hAnsi="Arial" w:cs="Arial"/>
          <w:sz w:val="22"/>
          <w:szCs w:val="22"/>
        </w:rPr>
      </w:pPr>
    </w:p>
    <w:p w:rsidR="00886B5F" w:rsidRPr="006F42B0" w:rsidRDefault="00886B5F" w:rsidP="008E47B7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1668"/>
        <w:gridCol w:w="1559"/>
      </w:tblGrid>
      <w:tr w:rsidR="00886B5F" w:rsidRPr="006F42B0" w:rsidTr="006F42B0">
        <w:trPr>
          <w:trHeight w:val="703"/>
        </w:trPr>
        <w:tc>
          <w:tcPr>
            <w:tcW w:w="1668" w:type="dxa"/>
          </w:tcPr>
          <w:p w:rsidR="00847C7C" w:rsidRPr="006F42B0" w:rsidRDefault="00847C7C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3CF6" w:rsidRDefault="006F42B0" w:rsidP="006F42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Oscar</w:t>
            </w:r>
          </w:p>
          <w:p w:rsidR="001D759A" w:rsidRPr="006F42B0" w:rsidRDefault="001D759A" w:rsidP="006F42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:rsidR="001D759A" w:rsidRDefault="001D759A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B1313" w:rsidRPr="006F42B0" w:rsidRDefault="006F42B0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Piet</w:t>
            </w:r>
          </w:p>
          <w:p w:rsidR="001D759A" w:rsidRPr="006F42B0" w:rsidRDefault="001D759A" w:rsidP="001D75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86B5F" w:rsidRPr="006F42B0" w:rsidRDefault="00886B5F" w:rsidP="008E47B7">
      <w:pPr>
        <w:jc w:val="center"/>
        <w:rPr>
          <w:rFonts w:ascii="Arial" w:hAnsi="Arial" w:cs="Arial"/>
          <w:sz w:val="22"/>
          <w:szCs w:val="22"/>
        </w:rPr>
      </w:pPr>
    </w:p>
    <w:p w:rsidR="00886B5F" w:rsidRPr="006F42B0" w:rsidRDefault="00886B5F" w:rsidP="008E47B7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1668"/>
        <w:gridCol w:w="1559"/>
      </w:tblGrid>
      <w:tr w:rsidR="00886B5F" w:rsidRPr="006F42B0" w:rsidTr="006F42B0">
        <w:trPr>
          <w:trHeight w:val="703"/>
        </w:trPr>
        <w:tc>
          <w:tcPr>
            <w:tcW w:w="1668" w:type="dxa"/>
          </w:tcPr>
          <w:p w:rsidR="00847C7C" w:rsidRPr="006F42B0" w:rsidRDefault="00847C7C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D91E9A" w:rsidRPr="006F42B0" w:rsidRDefault="006F42B0" w:rsidP="00D91E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Richard</w:t>
            </w:r>
          </w:p>
          <w:p w:rsidR="00823CF6" w:rsidRPr="006F42B0" w:rsidRDefault="00823CF6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:rsidR="00847C7C" w:rsidRPr="006F42B0" w:rsidRDefault="00847C7C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3CF6" w:rsidRDefault="006F42B0" w:rsidP="00D91E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Max</w:t>
            </w:r>
          </w:p>
          <w:p w:rsidR="001D759A" w:rsidRPr="006F42B0" w:rsidRDefault="001D759A" w:rsidP="00D91E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86B5F" w:rsidRPr="006F42B0" w:rsidRDefault="00886B5F" w:rsidP="008E47B7">
      <w:pPr>
        <w:jc w:val="center"/>
        <w:rPr>
          <w:rFonts w:ascii="Arial" w:hAnsi="Arial" w:cs="Arial"/>
          <w:sz w:val="22"/>
          <w:szCs w:val="22"/>
        </w:rPr>
      </w:pPr>
    </w:p>
    <w:p w:rsidR="00886B5F" w:rsidRPr="006F42B0" w:rsidRDefault="00886B5F" w:rsidP="008E47B7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1668"/>
        <w:gridCol w:w="1559"/>
      </w:tblGrid>
      <w:tr w:rsidR="00886B5F" w:rsidRPr="006F42B0" w:rsidTr="006F42B0">
        <w:trPr>
          <w:trHeight w:val="703"/>
        </w:trPr>
        <w:tc>
          <w:tcPr>
            <w:tcW w:w="1668" w:type="dxa"/>
          </w:tcPr>
          <w:p w:rsidR="00823CF6" w:rsidRDefault="006F42B0" w:rsidP="006F42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Nienke</w:t>
            </w:r>
          </w:p>
          <w:p w:rsidR="001D759A" w:rsidRPr="006F42B0" w:rsidRDefault="001D759A" w:rsidP="006F42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:rsidR="00030D2B" w:rsidRDefault="006F42B0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Pascal</w:t>
            </w:r>
          </w:p>
          <w:p w:rsidR="0018710D" w:rsidRPr="006F42B0" w:rsidRDefault="0018710D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86B5F" w:rsidRPr="006F42B0" w:rsidRDefault="00886B5F" w:rsidP="008E47B7">
      <w:pPr>
        <w:jc w:val="center"/>
        <w:rPr>
          <w:rFonts w:ascii="Arial" w:hAnsi="Arial" w:cs="Arial"/>
          <w:sz w:val="22"/>
          <w:szCs w:val="22"/>
        </w:rPr>
      </w:pPr>
    </w:p>
    <w:p w:rsidR="00886B5F" w:rsidRPr="006F42B0" w:rsidRDefault="00886B5F" w:rsidP="008E47B7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1668"/>
        <w:gridCol w:w="1559"/>
      </w:tblGrid>
      <w:tr w:rsidR="00886B5F" w:rsidRPr="006F42B0" w:rsidTr="006F42B0">
        <w:trPr>
          <w:trHeight w:val="703"/>
        </w:trPr>
        <w:tc>
          <w:tcPr>
            <w:tcW w:w="1668" w:type="dxa"/>
          </w:tcPr>
          <w:p w:rsidR="00886B5F" w:rsidRPr="006F42B0" w:rsidRDefault="00886B5F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3CF6" w:rsidRDefault="006F42B0" w:rsidP="006F42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Sam</w:t>
            </w:r>
          </w:p>
          <w:p w:rsidR="001D759A" w:rsidRPr="006F42B0" w:rsidRDefault="001D759A" w:rsidP="006F42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:rsidR="00886B5F" w:rsidRPr="006F42B0" w:rsidRDefault="00886B5F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86B5F" w:rsidRDefault="006F42B0" w:rsidP="006F42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Henk</w:t>
            </w:r>
          </w:p>
          <w:p w:rsidR="001D759A" w:rsidRPr="006F42B0" w:rsidRDefault="001D759A" w:rsidP="006F42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86B5F" w:rsidRPr="006F42B0" w:rsidRDefault="00886B5F" w:rsidP="008E47B7">
      <w:pPr>
        <w:jc w:val="center"/>
        <w:rPr>
          <w:rFonts w:ascii="Arial" w:hAnsi="Arial" w:cs="Arial"/>
          <w:b/>
          <w:sz w:val="22"/>
          <w:szCs w:val="22"/>
        </w:rPr>
      </w:pPr>
    </w:p>
    <w:p w:rsidR="00886B5F" w:rsidRPr="006F42B0" w:rsidRDefault="00886B5F" w:rsidP="00C92504">
      <w:pPr>
        <w:rPr>
          <w:rFonts w:ascii="Arial" w:hAnsi="Arial" w:cs="Arial"/>
          <w:b/>
          <w:sz w:val="22"/>
          <w:szCs w:val="22"/>
        </w:rPr>
      </w:pPr>
    </w:p>
    <w:p w:rsidR="00886B5F" w:rsidRPr="006F42B0" w:rsidRDefault="00886B5F" w:rsidP="008E47B7">
      <w:pPr>
        <w:rPr>
          <w:rFonts w:ascii="Arial" w:hAnsi="Arial" w:cs="Arial"/>
          <w:sz w:val="22"/>
          <w:szCs w:val="22"/>
          <w:lang w:val="en-US"/>
        </w:rPr>
      </w:pPr>
      <w:proofErr w:type="spellStart"/>
      <w:r w:rsidRPr="006F42B0">
        <w:rPr>
          <w:rFonts w:ascii="Arial" w:hAnsi="Arial" w:cs="Arial"/>
          <w:sz w:val="22"/>
          <w:szCs w:val="22"/>
          <w:lang w:val="en-US"/>
        </w:rPr>
        <w:t>Klas</w:t>
      </w:r>
      <w:proofErr w:type="spellEnd"/>
      <w:r w:rsidR="002B40A8" w:rsidRPr="006F42B0">
        <w:rPr>
          <w:rFonts w:ascii="Arial" w:hAnsi="Arial" w:cs="Arial"/>
          <w:sz w:val="22"/>
          <w:szCs w:val="22"/>
          <w:lang w:val="en-US"/>
        </w:rPr>
        <w:t>:</w:t>
      </w:r>
      <w:r w:rsidR="006F42B0" w:rsidRPr="006F42B0">
        <w:rPr>
          <w:rFonts w:ascii="Arial" w:hAnsi="Arial" w:cs="Arial"/>
          <w:sz w:val="22"/>
          <w:szCs w:val="22"/>
          <w:lang w:val="en-US"/>
        </w:rPr>
        <w:tab/>
      </w:r>
      <w:r w:rsidR="00D75A5E">
        <w:rPr>
          <w:rFonts w:ascii="Arial" w:hAnsi="Arial" w:cs="Arial"/>
          <w:sz w:val="22"/>
          <w:szCs w:val="22"/>
          <w:lang w:val="en-US"/>
        </w:rPr>
        <w:tab/>
      </w:r>
      <w:r w:rsidR="006F42B0" w:rsidRPr="006F42B0">
        <w:rPr>
          <w:rFonts w:ascii="Arial" w:hAnsi="Arial" w:cs="Arial"/>
          <w:sz w:val="22"/>
          <w:szCs w:val="22"/>
          <w:lang w:val="en-US"/>
        </w:rPr>
        <w:t>C2X</w:t>
      </w:r>
    </w:p>
    <w:p w:rsidR="00735612" w:rsidRPr="006F42B0" w:rsidRDefault="00735612" w:rsidP="008E47B7">
      <w:pPr>
        <w:rPr>
          <w:rFonts w:ascii="Arial" w:hAnsi="Arial" w:cs="Arial"/>
          <w:sz w:val="22"/>
          <w:szCs w:val="22"/>
          <w:lang w:val="en-US"/>
        </w:rPr>
      </w:pPr>
      <w:r w:rsidRPr="006F42B0">
        <w:rPr>
          <w:rFonts w:ascii="Arial" w:hAnsi="Arial" w:cs="Arial"/>
          <w:sz w:val="22"/>
          <w:szCs w:val="22"/>
          <w:lang w:val="en-US"/>
        </w:rPr>
        <w:t>Mentor:</w:t>
      </w:r>
      <w:r w:rsidR="006F42B0" w:rsidRPr="006F42B0">
        <w:rPr>
          <w:rFonts w:ascii="Arial" w:hAnsi="Arial" w:cs="Arial"/>
          <w:sz w:val="22"/>
          <w:szCs w:val="22"/>
          <w:lang w:val="en-US"/>
        </w:rPr>
        <w:tab/>
        <w:t xml:space="preserve">Bas </w:t>
      </w:r>
      <w:proofErr w:type="spellStart"/>
      <w:r w:rsidR="006F42B0" w:rsidRPr="006F42B0">
        <w:rPr>
          <w:rFonts w:ascii="Arial" w:hAnsi="Arial" w:cs="Arial"/>
          <w:sz w:val="22"/>
          <w:szCs w:val="22"/>
          <w:lang w:val="en-US"/>
        </w:rPr>
        <w:t>knol</w:t>
      </w:r>
      <w:proofErr w:type="spellEnd"/>
    </w:p>
    <w:p w:rsidR="00823CF6" w:rsidRPr="006F42B0" w:rsidRDefault="00823CF6" w:rsidP="008E47B7">
      <w:pPr>
        <w:rPr>
          <w:rFonts w:ascii="Arial" w:hAnsi="Arial" w:cs="Arial"/>
          <w:b/>
          <w:sz w:val="22"/>
          <w:szCs w:val="22"/>
          <w:lang w:val="en-US"/>
        </w:rPr>
      </w:pPr>
    </w:p>
    <w:p w:rsidR="00823CF6" w:rsidRPr="006F42B0" w:rsidRDefault="00823CF6" w:rsidP="008E47B7">
      <w:pPr>
        <w:rPr>
          <w:rFonts w:ascii="Arial" w:hAnsi="Arial" w:cs="Arial"/>
          <w:b/>
          <w:sz w:val="22"/>
          <w:szCs w:val="22"/>
          <w:lang w:val="en-US"/>
        </w:rPr>
      </w:pPr>
    </w:p>
    <w:p w:rsidR="00823CF6" w:rsidRDefault="00823CF6" w:rsidP="008E47B7">
      <w:pPr>
        <w:rPr>
          <w:rFonts w:ascii="Arial" w:hAnsi="Arial" w:cs="Arial"/>
          <w:b/>
          <w:sz w:val="22"/>
          <w:szCs w:val="22"/>
          <w:lang w:val="en-US"/>
        </w:rPr>
      </w:pPr>
    </w:p>
    <w:p w:rsidR="006F42B0" w:rsidRDefault="00DC1EEC" w:rsidP="008E47B7">
      <w:pPr>
        <w:rPr>
          <w:rFonts w:ascii="Arial" w:hAnsi="Arial" w:cs="Arial"/>
          <w:b/>
          <w:sz w:val="22"/>
          <w:szCs w:val="22"/>
          <w:lang w:val="en-US"/>
        </w:rPr>
      </w:pPr>
      <w:proofErr w:type="spellStart"/>
      <w:r>
        <w:rPr>
          <w:rFonts w:ascii="Arial" w:hAnsi="Arial" w:cs="Arial"/>
          <w:b/>
          <w:sz w:val="22"/>
          <w:szCs w:val="22"/>
          <w:lang w:val="en-US"/>
        </w:rPr>
        <w:t>Jullie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mogen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wat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mij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betreft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Doris</w:t>
      </w:r>
    </w:p>
    <w:p w:rsidR="00DC1EEC" w:rsidRDefault="00DC1EEC" w:rsidP="008E47B7">
      <w:pPr>
        <w:rPr>
          <w:rFonts w:ascii="Arial" w:hAnsi="Arial" w:cs="Arial"/>
          <w:b/>
          <w:sz w:val="22"/>
          <w:szCs w:val="22"/>
          <w:lang w:val="en-US"/>
        </w:rPr>
      </w:pPr>
      <w:proofErr w:type="spellStart"/>
      <w:r>
        <w:rPr>
          <w:rFonts w:ascii="Arial" w:hAnsi="Arial" w:cs="Arial"/>
          <w:b/>
          <w:sz w:val="22"/>
          <w:szCs w:val="22"/>
          <w:lang w:val="en-US"/>
        </w:rPr>
        <w:t>Naar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eigen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inzicht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ruilen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,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verplaatsen</w:t>
      </w:r>
      <w:proofErr w:type="spellEnd"/>
    </w:p>
    <w:p w:rsidR="00DC1EEC" w:rsidRDefault="00DC1EEC" w:rsidP="008E47B7">
      <w:pPr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 xml:space="preserve">Of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lekker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laten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zitten.</w:t>
      </w:r>
      <w:bookmarkStart w:id="0" w:name="_GoBack"/>
      <w:bookmarkEnd w:id="0"/>
    </w:p>
    <w:p w:rsidR="006F42B0" w:rsidRDefault="006F42B0" w:rsidP="008E47B7">
      <w:pPr>
        <w:rPr>
          <w:rFonts w:ascii="Arial" w:hAnsi="Arial" w:cs="Arial"/>
          <w:b/>
          <w:sz w:val="22"/>
          <w:szCs w:val="22"/>
          <w:lang w:val="en-US"/>
        </w:rPr>
      </w:pPr>
    </w:p>
    <w:p w:rsidR="006F42B0" w:rsidRDefault="006F42B0" w:rsidP="008E47B7">
      <w:pPr>
        <w:rPr>
          <w:rFonts w:ascii="Arial" w:hAnsi="Arial" w:cs="Arial"/>
          <w:b/>
          <w:sz w:val="22"/>
          <w:szCs w:val="22"/>
          <w:lang w:val="en-US"/>
        </w:rPr>
      </w:pPr>
    </w:p>
    <w:p w:rsidR="006F42B0" w:rsidRPr="006F42B0" w:rsidRDefault="006F42B0" w:rsidP="008E47B7">
      <w:pPr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679"/>
      </w:tblGrid>
      <w:tr w:rsidR="00886B5F" w:rsidRPr="006F42B0" w:rsidTr="006F42B0">
        <w:trPr>
          <w:trHeight w:val="703"/>
        </w:trPr>
        <w:tc>
          <w:tcPr>
            <w:tcW w:w="1724" w:type="dxa"/>
          </w:tcPr>
          <w:p w:rsidR="008E47B7" w:rsidRPr="006F42B0" w:rsidRDefault="008E47B7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86B5F" w:rsidRPr="006F42B0" w:rsidRDefault="006F42B0" w:rsidP="00823CF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Jesse</w:t>
            </w:r>
          </w:p>
          <w:p w:rsidR="00823CF6" w:rsidRPr="006F42B0" w:rsidRDefault="00823CF6" w:rsidP="00823CF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3CF6" w:rsidRPr="006F42B0" w:rsidRDefault="00823CF6" w:rsidP="00823CF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9" w:type="dxa"/>
          </w:tcPr>
          <w:p w:rsidR="00886B5F" w:rsidRPr="006F42B0" w:rsidRDefault="00886B5F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47C7C" w:rsidRDefault="006F42B0" w:rsidP="00823CF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Mark</w:t>
            </w:r>
          </w:p>
          <w:p w:rsidR="001D759A" w:rsidRPr="006F42B0" w:rsidRDefault="001D759A" w:rsidP="00823CF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86B5F" w:rsidRPr="006F42B0" w:rsidRDefault="00886B5F" w:rsidP="008E47B7">
      <w:pPr>
        <w:jc w:val="center"/>
        <w:rPr>
          <w:rFonts w:ascii="Arial" w:hAnsi="Arial" w:cs="Arial"/>
          <w:sz w:val="22"/>
          <w:szCs w:val="22"/>
        </w:rPr>
      </w:pPr>
    </w:p>
    <w:p w:rsidR="00886B5F" w:rsidRPr="006F42B0" w:rsidRDefault="00886B5F" w:rsidP="008E47B7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679"/>
      </w:tblGrid>
      <w:tr w:rsidR="00886B5F" w:rsidRPr="006F42B0" w:rsidTr="006F42B0">
        <w:trPr>
          <w:trHeight w:val="703"/>
        </w:trPr>
        <w:tc>
          <w:tcPr>
            <w:tcW w:w="1724" w:type="dxa"/>
          </w:tcPr>
          <w:p w:rsidR="008E47B7" w:rsidRPr="006F42B0" w:rsidRDefault="008E47B7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3CF6" w:rsidRDefault="006F42B0" w:rsidP="00D91E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Demi</w:t>
            </w:r>
          </w:p>
          <w:p w:rsidR="001D759A" w:rsidRPr="006F42B0" w:rsidRDefault="001D759A" w:rsidP="00D91E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9" w:type="dxa"/>
          </w:tcPr>
          <w:p w:rsidR="00886B5F" w:rsidRPr="006F42B0" w:rsidRDefault="00886B5F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86B5F" w:rsidRDefault="006F42B0" w:rsidP="00D91E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Dana</w:t>
            </w:r>
          </w:p>
          <w:p w:rsidR="001D759A" w:rsidRPr="006F42B0" w:rsidRDefault="001D759A" w:rsidP="00D91E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86B5F" w:rsidRPr="006F42B0" w:rsidRDefault="00886B5F" w:rsidP="008E47B7">
      <w:pPr>
        <w:jc w:val="center"/>
        <w:rPr>
          <w:rFonts w:ascii="Arial" w:hAnsi="Arial" w:cs="Arial"/>
          <w:sz w:val="22"/>
          <w:szCs w:val="22"/>
        </w:rPr>
      </w:pPr>
    </w:p>
    <w:p w:rsidR="00886B5F" w:rsidRPr="006F42B0" w:rsidRDefault="00886B5F" w:rsidP="008E47B7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679"/>
      </w:tblGrid>
      <w:tr w:rsidR="00886B5F" w:rsidRPr="006F42B0" w:rsidTr="006F42B0">
        <w:trPr>
          <w:trHeight w:val="902"/>
        </w:trPr>
        <w:tc>
          <w:tcPr>
            <w:tcW w:w="1724" w:type="dxa"/>
          </w:tcPr>
          <w:p w:rsidR="00886B5F" w:rsidRPr="006F42B0" w:rsidRDefault="00886B5F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86B5F" w:rsidRPr="006F42B0" w:rsidRDefault="006F7F75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Doris</w:t>
            </w:r>
            <w:proofErr w:type="spellEnd"/>
          </w:p>
        </w:tc>
        <w:tc>
          <w:tcPr>
            <w:tcW w:w="1679" w:type="dxa"/>
          </w:tcPr>
          <w:p w:rsidR="00886B5F" w:rsidRPr="006F42B0" w:rsidRDefault="00886B5F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F42B0" w:rsidRPr="006F42B0" w:rsidRDefault="006F42B0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86B5F" w:rsidRPr="006F42B0" w:rsidRDefault="00886B5F" w:rsidP="006F7F75">
      <w:pPr>
        <w:jc w:val="center"/>
        <w:rPr>
          <w:rFonts w:ascii="Arial" w:hAnsi="Arial" w:cs="Arial"/>
          <w:sz w:val="22"/>
          <w:szCs w:val="22"/>
        </w:rPr>
      </w:pPr>
    </w:p>
    <w:p w:rsidR="00886B5F" w:rsidRPr="006F42B0" w:rsidRDefault="00886B5F" w:rsidP="006F7F75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679"/>
      </w:tblGrid>
      <w:tr w:rsidR="00886B5F" w:rsidRPr="006F42B0" w:rsidTr="006F42B0">
        <w:trPr>
          <w:trHeight w:val="948"/>
        </w:trPr>
        <w:tc>
          <w:tcPr>
            <w:tcW w:w="1724" w:type="dxa"/>
          </w:tcPr>
          <w:p w:rsidR="00886B5F" w:rsidRPr="006F42B0" w:rsidRDefault="00886B5F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3CF6" w:rsidRDefault="006F42B0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Fadi</w:t>
            </w:r>
            <w:proofErr w:type="spellEnd"/>
          </w:p>
          <w:p w:rsidR="006F42B0" w:rsidRPr="006F42B0" w:rsidRDefault="006F42B0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9" w:type="dxa"/>
          </w:tcPr>
          <w:p w:rsidR="008E47B7" w:rsidRPr="006F42B0" w:rsidRDefault="008E47B7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18710D" w:rsidRDefault="006F42B0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Dave</w:t>
            </w:r>
          </w:p>
          <w:p w:rsidR="006F42B0" w:rsidRPr="006F42B0" w:rsidRDefault="006F42B0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86B5F" w:rsidRPr="006F42B0" w:rsidRDefault="00886B5F" w:rsidP="006F7F75">
      <w:pPr>
        <w:jc w:val="center"/>
        <w:rPr>
          <w:rFonts w:ascii="Arial" w:hAnsi="Arial" w:cs="Arial"/>
          <w:sz w:val="22"/>
          <w:szCs w:val="22"/>
        </w:rPr>
      </w:pPr>
    </w:p>
    <w:p w:rsidR="00886B5F" w:rsidRPr="006F42B0" w:rsidRDefault="00886B5F" w:rsidP="006F7F75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679"/>
      </w:tblGrid>
      <w:tr w:rsidR="00886B5F" w:rsidRPr="006F42B0" w:rsidTr="006F42B0">
        <w:trPr>
          <w:trHeight w:val="898"/>
        </w:trPr>
        <w:tc>
          <w:tcPr>
            <w:tcW w:w="1724" w:type="dxa"/>
          </w:tcPr>
          <w:p w:rsidR="00886B5F" w:rsidRPr="006F42B0" w:rsidRDefault="00886B5F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F7F75" w:rsidRDefault="006F7F75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Amy</w:t>
            </w:r>
          </w:p>
          <w:p w:rsidR="006F42B0" w:rsidRPr="006F42B0" w:rsidRDefault="006F42B0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9" w:type="dxa"/>
          </w:tcPr>
          <w:p w:rsidR="00886B5F" w:rsidRPr="006F42B0" w:rsidRDefault="00886B5F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F42B0" w:rsidRPr="006F42B0" w:rsidRDefault="006F7F75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Brechje</w:t>
            </w:r>
          </w:p>
        </w:tc>
      </w:tr>
    </w:tbl>
    <w:p w:rsidR="00886B5F" w:rsidRPr="006F42B0" w:rsidRDefault="00886B5F" w:rsidP="006F7F75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p w:rsidR="00823CF6" w:rsidRPr="006F42B0" w:rsidRDefault="00823CF6" w:rsidP="006F7F75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679"/>
      </w:tblGrid>
      <w:tr w:rsidR="00886B5F" w:rsidRPr="006F42B0" w:rsidTr="006F42B0">
        <w:trPr>
          <w:trHeight w:val="977"/>
        </w:trPr>
        <w:tc>
          <w:tcPr>
            <w:tcW w:w="3403" w:type="dxa"/>
            <w:gridSpan w:val="2"/>
          </w:tcPr>
          <w:p w:rsidR="00886B5F" w:rsidRPr="006F42B0" w:rsidRDefault="00886B5F" w:rsidP="006F7F75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  <w:p w:rsidR="00F431BD" w:rsidRPr="006F42B0" w:rsidRDefault="00F431BD" w:rsidP="006F7F7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F42B0">
              <w:rPr>
                <w:rFonts w:ascii="Arial" w:hAnsi="Arial" w:cs="Arial"/>
                <w:b/>
                <w:sz w:val="22"/>
                <w:szCs w:val="22"/>
              </w:rPr>
              <w:t>Docent</w:t>
            </w:r>
          </w:p>
          <w:p w:rsidR="00823CF6" w:rsidRPr="006F42B0" w:rsidRDefault="00823CF6" w:rsidP="006F7F7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823CF6" w:rsidRPr="006F42B0" w:rsidRDefault="00823CF6" w:rsidP="006F7F7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D91E9A" w:rsidRPr="006F42B0" w:rsidRDefault="00D91E9A" w:rsidP="006F7F7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F3B72" w:rsidRPr="006F42B0" w:rsidRDefault="003F3B72" w:rsidP="006F7F7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886B5F" w:rsidRPr="006F42B0" w:rsidTr="006F42B0">
        <w:trPr>
          <w:trHeight w:val="703"/>
        </w:trPr>
        <w:tc>
          <w:tcPr>
            <w:tcW w:w="1724" w:type="dxa"/>
          </w:tcPr>
          <w:p w:rsidR="00C92504" w:rsidRDefault="00C92504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F42B0" w:rsidRPr="006F42B0" w:rsidRDefault="006F42B0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9" w:type="dxa"/>
          </w:tcPr>
          <w:p w:rsidR="00886B5F" w:rsidRPr="006F42B0" w:rsidRDefault="00886B5F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F42B0" w:rsidRPr="006F42B0" w:rsidRDefault="006F42B0" w:rsidP="00DC1E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86B5F" w:rsidRPr="006F42B0" w:rsidRDefault="00886B5F" w:rsidP="006F7F75">
      <w:pPr>
        <w:jc w:val="center"/>
        <w:rPr>
          <w:rFonts w:ascii="Arial" w:hAnsi="Arial" w:cs="Arial"/>
          <w:sz w:val="22"/>
          <w:szCs w:val="22"/>
        </w:rPr>
      </w:pPr>
    </w:p>
    <w:p w:rsidR="00886B5F" w:rsidRPr="006F42B0" w:rsidRDefault="00886B5F" w:rsidP="006F7F75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537"/>
      </w:tblGrid>
      <w:tr w:rsidR="00886B5F" w:rsidRPr="006F42B0" w:rsidTr="006F42B0">
        <w:trPr>
          <w:trHeight w:val="703"/>
        </w:trPr>
        <w:tc>
          <w:tcPr>
            <w:tcW w:w="1724" w:type="dxa"/>
          </w:tcPr>
          <w:p w:rsidR="00886B5F" w:rsidRPr="006F42B0" w:rsidRDefault="00886B5F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F42B0" w:rsidRPr="006F42B0" w:rsidRDefault="00DC1EEC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Willemijn</w:t>
            </w:r>
          </w:p>
        </w:tc>
        <w:tc>
          <w:tcPr>
            <w:tcW w:w="1537" w:type="dxa"/>
          </w:tcPr>
          <w:p w:rsidR="00886B5F" w:rsidRPr="006F42B0" w:rsidRDefault="00886B5F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F42B0" w:rsidRPr="006F42B0" w:rsidRDefault="00DC1EEC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Eline</w:t>
            </w:r>
          </w:p>
        </w:tc>
      </w:tr>
    </w:tbl>
    <w:p w:rsidR="00886B5F" w:rsidRPr="006F42B0" w:rsidRDefault="00886B5F" w:rsidP="006F7F75">
      <w:pPr>
        <w:jc w:val="center"/>
        <w:rPr>
          <w:rFonts w:ascii="Arial" w:hAnsi="Arial" w:cs="Arial"/>
          <w:sz w:val="22"/>
          <w:szCs w:val="22"/>
        </w:rPr>
      </w:pPr>
    </w:p>
    <w:p w:rsidR="00886B5F" w:rsidRPr="006F42B0" w:rsidRDefault="00886B5F" w:rsidP="006F7F75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537"/>
      </w:tblGrid>
      <w:tr w:rsidR="00886B5F" w:rsidRPr="006F42B0" w:rsidTr="006F42B0">
        <w:trPr>
          <w:trHeight w:val="703"/>
        </w:trPr>
        <w:tc>
          <w:tcPr>
            <w:tcW w:w="1724" w:type="dxa"/>
          </w:tcPr>
          <w:p w:rsidR="001D759A" w:rsidRDefault="001D759A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F42B0" w:rsidRPr="006F42B0" w:rsidRDefault="00DC1EEC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Jet</w:t>
            </w:r>
          </w:p>
        </w:tc>
        <w:tc>
          <w:tcPr>
            <w:tcW w:w="1537" w:type="dxa"/>
          </w:tcPr>
          <w:p w:rsidR="008E47B7" w:rsidRPr="006F42B0" w:rsidRDefault="008E47B7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3CF6" w:rsidRPr="006F42B0" w:rsidRDefault="00DC1EEC" w:rsidP="00DC1E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marit</w:t>
            </w:r>
            <w:proofErr w:type="spellEnd"/>
          </w:p>
        </w:tc>
      </w:tr>
    </w:tbl>
    <w:p w:rsidR="00886B5F" w:rsidRPr="006F42B0" w:rsidRDefault="00886B5F" w:rsidP="006F7F75">
      <w:pPr>
        <w:jc w:val="center"/>
        <w:rPr>
          <w:rFonts w:ascii="Arial" w:hAnsi="Arial" w:cs="Arial"/>
          <w:sz w:val="22"/>
          <w:szCs w:val="22"/>
        </w:rPr>
      </w:pPr>
    </w:p>
    <w:p w:rsidR="00886B5F" w:rsidRPr="006F42B0" w:rsidRDefault="00886B5F" w:rsidP="006F7F75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537"/>
      </w:tblGrid>
      <w:tr w:rsidR="00886B5F" w:rsidRPr="006F42B0" w:rsidTr="006F42B0">
        <w:trPr>
          <w:trHeight w:val="703"/>
        </w:trPr>
        <w:tc>
          <w:tcPr>
            <w:tcW w:w="1724" w:type="dxa"/>
            <w:vAlign w:val="center"/>
          </w:tcPr>
          <w:p w:rsidR="006F42B0" w:rsidRDefault="006F42B0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Robin</w:t>
            </w:r>
          </w:p>
          <w:p w:rsidR="00823CF6" w:rsidRPr="006F42B0" w:rsidRDefault="00823CF6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7" w:type="dxa"/>
            <w:vAlign w:val="center"/>
          </w:tcPr>
          <w:p w:rsidR="006F42B0" w:rsidRDefault="006F42B0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Wilco</w:t>
            </w:r>
            <w:proofErr w:type="spellEnd"/>
          </w:p>
          <w:p w:rsidR="006F42B0" w:rsidRPr="006F42B0" w:rsidRDefault="006F42B0" w:rsidP="006F7F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86B5F" w:rsidRPr="006F42B0" w:rsidRDefault="00886B5F" w:rsidP="00823CF6">
      <w:pPr>
        <w:jc w:val="center"/>
        <w:rPr>
          <w:rFonts w:ascii="Arial" w:hAnsi="Arial" w:cs="Arial"/>
          <w:sz w:val="22"/>
          <w:szCs w:val="22"/>
        </w:rPr>
      </w:pPr>
    </w:p>
    <w:p w:rsidR="00886B5F" w:rsidRPr="006F42B0" w:rsidRDefault="00886B5F" w:rsidP="00823CF6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537"/>
      </w:tblGrid>
      <w:tr w:rsidR="00886B5F" w:rsidRPr="006F42B0" w:rsidTr="006F42B0">
        <w:trPr>
          <w:trHeight w:val="733"/>
        </w:trPr>
        <w:tc>
          <w:tcPr>
            <w:tcW w:w="1724" w:type="dxa"/>
          </w:tcPr>
          <w:p w:rsidR="008E47B7" w:rsidRPr="006F42B0" w:rsidRDefault="008E47B7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3CF6" w:rsidRPr="006F42B0" w:rsidRDefault="006F7F75" w:rsidP="006F42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Jelle</w:t>
            </w:r>
          </w:p>
        </w:tc>
        <w:tc>
          <w:tcPr>
            <w:tcW w:w="1537" w:type="dxa"/>
          </w:tcPr>
          <w:p w:rsidR="008E47B7" w:rsidRPr="006F42B0" w:rsidRDefault="008E47B7" w:rsidP="008E47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86B5F" w:rsidRPr="006F42B0" w:rsidRDefault="006F7F75" w:rsidP="006F42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Daan</w:t>
            </w:r>
          </w:p>
        </w:tc>
      </w:tr>
    </w:tbl>
    <w:p w:rsidR="00886B5F" w:rsidRPr="006F42B0" w:rsidRDefault="00886B5F" w:rsidP="00886B5F">
      <w:pPr>
        <w:rPr>
          <w:rFonts w:ascii="Arial" w:hAnsi="Arial" w:cs="Arial"/>
          <w:b/>
          <w:sz w:val="22"/>
          <w:szCs w:val="22"/>
        </w:rPr>
      </w:pPr>
    </w:p>
    <w:p w:rsidR="00886B5F" w:rsidRPr="006F42B0" w:rsidRDefault="00886B5F" w:rsidP="00886B5F">
      <w:pPr>
        <w:rPr>
          <w:rFonts w:ascii="Arial" w:hAnsi="Arial" w:cs="Arial"/>
          <w:b/>
          <w:sz w:val="22"/>
          <w:szCs w:val="22"/>
        </w:rPr>
      </w:pPr>
    </w:p>
    <w:p w:rsidR="00886B5F" w:rsidRPr="006F42B0" w:rsidRDefault="00886B5F" w:rsidP="00886B5F">
      <w:pPr>
        <w:rPr>
          <w:rFonts w:ascii="Arial" w:hAnsi="Arial" w:cs="Arial"/>
          <w:b/>
          <w:sz w:val="22"/>
          <w:szCs w:val="22"/>
        </w:rPr>
      </w:pPr>
    </w:p>
    <w:p w:rsidR="00823CF6" w:rsidRPr="006F42B0" w:rsidRDefault="00823CF6" w:rsidP="00886B5F">
      <w:pPr>
        <w:rPr>
          <w:rFonts w:ascii="Arial" w:hAnsi="Arial" w:cs="Arial"/>
          <w:b/>
          <w:sz w:val="22"/>
          <w:szCs w:val="22"/>
        </w:rPr>
      </w:pPr>
    </w:p>
    <w:p w:rsidR="00823CF6" w:rsidRPr="006F42B0" w:rsidRDefault="00823CF6" w:rsidP="00886B5F">
      <w:pPr>
        <w:rPr>
          <w:rFonts w:ascii="Arial" w:hAnsi="Arial" w:cs="Arial"/>
          <w:b/>
          <w:sz w:val="22"/>
          <w:szCs w:val="22"/>
        </w:rPr>
      </w:pPr>
    </w:p>
    <w:p w:rsidR="00886B5F" w:rsidRPr="006F42B0" w:rsidRDefault="00C92504" w:rsidP="00886B5F">
      <w:pPr>
        <w:rPr>
          <w:rFonts w:ascii="Arial" w:hAnsi="Arial" w:cs="Arial"/>
          <w:b/>
          <w:sz w:val="22"/>
          <w:szCs w:val="22"/>
        </w:rPr>
      </w:pPr>
      <w:r w:rsidRPr="006F42B0">
        <w:rPr>
          <w:rFonts w:ascii="Arial" w:hAnsi="Arial" w:cs="Arial"/>
          <w:b/>
          <w:sz w:val="22"/>
          <w:szCs w:val="22"/>
        </w:rPr>
        <w:t>Vanaf:</w:t>
      </w:r>
      <w:r w:rsidR="00D91E9A" w:rsidRPr="006F42B0">
        <w:rPr>
          <w:rFonts w:ascii="Arial" w:hAnsi="Arial" w:cs="Arial"/>
          <w:b/>
          <w:sz w:val="22"/>
          <w:szCs w:val="22"/>
        </w:rPr>
        <w:t>1-2-2012</w:t>
      </w:r>
    </w:p>
    <w:sectPr w:rsidR="00886B5F" w:rsidRPr="006F42B0" w:rsidSect="00886B5F">
      <w:pgSz w:w="16838" w:h="11906" w:orient="landscape"/>
      <w:pgMar w:top="1418" w:right="1418" w:bottom="1418" w:left="1418" w:header="709" w:footer="709" w:gutter="0"/>
      <w:cols w:num="3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2B0" w:rsidRDefault="006F42B0">
      <w:r>
        <w:separator/>
      </w:r>
    </w:p>
  </w:endnote>
  <w:endnote w:type="continuationSeparator" w:id="0">
    <w:p w:rsidR="006F42B0" w:rsidRDefault="006F4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2B0" w:rsidRDefault="006F42B0">
      <w:r>
        <w:separator/>
      </w:r>
    </w:p>
  </w:footnote>
  <w:footnote w:type="continuationSeparator" w:id="0">
    <w:p w:rsidR="006F42B0" w:rsidRDefault="006F42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B5F"/>
    <w:rsid w:val="00030D2B"/>
    <w:rsid w:val="000736E2"/>
    <w:rsid w:val="000F6AF5"/>
    <w:rsid w:val="001717C9"/>
    <w:rsid w:val="0018710D"/>
    <w:rsid w:val="001D759A"/>
    <w:rsid w:val="00204144"/>
    <w:rsid w:val="002B40A8"/>
    <w:rsid w:val="002F50C5"/>
    <w:rsid w:val="003042B3"/>
    <w:rsid w:val="00382027"/>
    <w:rsid w:val="00391A01"/>
    <w:rsid w:val="003B1313"/>
    <w:rsid w:val="003F00BC"/>
    <w:rsid w:val="003F3B72"/>
    <w:rsid w:val="00517455"/>
    <w:rsid w:val="005F7B0C"/>
    <w:rsid w:val="006F42B0"/>
    <w:rsid w:val="006F7F75"/>
    <w:rsid w:val="00735612"/>
    <w:rsid w:val="00777B76"/>
    <w:rsid w:val="00823CF6"/>
    <w:rsid w:val="00847C7C"/>
    <w:rsid w:val="00886B5F"/>
    <w:rsid w:val="008E47B7"/>
    <w:rsid w:val="00AB2E88"/>
    <w:rsid w:val="00B71348"/>
    <w:rsid w:val="00C92504"/>
    <w:rsid w:val="00CE1809"/>
    <w:rsid w:val="00D75A5E"/>
    <w:rsid w:val="00D91E9A"/>
    <w:rsid w:val="00DC1EEC"/>
    <w:rsid w:val="00F431BD"/>
    <w:rsid w:val="00F74DF3"/>
    <w:rsid w:val="00FB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sid w:val="00382027"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886B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tekst">
    <w:name w:val="header"/>
    <w:basedOn w:val="Standaard"/>
    <w:rsid w:val="00B71348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B71348"/>
    <w:pPr>
      <w:tabs>
        <w:tab w:val="center" w:pos="4536"/>
        <w:tab w:val="right" w:pos="9072"/>
      </w:tabs>
    </w:pPr>
  </w:style>
  <w:style w:type="character" w:styleId="Hyperlink">
    <w:name w:val="Hyperlink"/>
    <w:basedOn w:val="Standaardalinea-lettertype"/>
    <w:rsid w:val="00823C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sid w:val="00382027"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886B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tekst">
    <w:name w:val="header"/>
    <w:basedOn w:val="Standaard"/>
    <w:rsid w:val="00B71348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B71348"/>
    <w:pPr>
      <w:tabs>
        <w:tab w:val="center" w:pos="4536"/>
        <w:tab w:val="right" w:pos="9072"/>
      </w:tabs>
    </w:pPr>
  </w:style>
  <w:style w:type="character" w:styleId="Hyperlink">
    <w:name w:val="Hyperlink"/>
    <w:basedOn w:val="Standaardalinea-lettertype"/>
    <w:rsid w:val="00823C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B35E5AE4</Template>
  <TotalTime>12</TotalTime>
  <Pages>1</Pages>
  <Words>63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Didi</vt:lpstr>
    </vt:vector>
  </TitlesOfParts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Didi</dc:title>
  <dc:creator>Marit</dc:creator>
  <cp:lastModifiedBy>instellen profiel</cp:lastModifiedBy>
  <cp:revision>5</cp:revision>
  <cp:lastPrinted>2012-01-31T09:45:00Z</cp:lastPrinted>
  <dcterms:created xsi:type="dcterms:W3CDTF">2012-10-18T09:07:00Z</dcterms:created>
  <dcterms:modified xsi:type="dcterms:W3CDTF">2012-10-18T09:23:00Z</dcterms:modified>
</cp:coreProperties>
</file>